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5375"/>
      </w:tblGrid>
      <w:tr w:rsidR="00EE5987" w:rsidRPr="00615CE9" w14:paraId="131B5DA7" w14:textId="77777777" w:rsidTr="00476E1D">
        <w:trPr>
          <w:trHeight w:val="416"/>
        </w:trPr>
        <w:tc>
          <w:tcPr>
            <w:tcW w:w="9056" w:type="dxa"/>
            <w:gridSpan w:val="2"/>
          </w:tcPr>
          <w:p w14:paraId="0DD3D83D" w14:textId="77777777" w:rsidR="00623A7B" w:rsidRPr="00615CE9" w:rsidRDefault="00623A7B" w:rsidP="00763F02">
            <w:pPr>
              <w:rPr>
                <w:szCs w:val="22"/>
              </w:rPr>
            </w:pPr>
          </w:p>
        </w:tc>
      </w:tr>
      <w:tr w:rsidR="00435FC5" w:rsidRPr="00615CE9" w14:paraId="3C04B7B4" w14:textId="77777777" w:rsidTr="00440FA2">
        <w:trPr>
          <w:trHeight w:val="416"/>
        </w:trPr>
        <w:tc>
          <w:tcPr>
            <w:tcW w:w="3681" w:type="dxa"/>
          </w:tcPr>
          <w:p w14:paraId="1BE479B5" w14:textId="77777777" w:rsidR="00435FC5" w:rsidRPr="00615CE9" w:rsidRDefault="00435FC5">
            <w:pPr>
              <w:rPr>
                <w:b/>
                <w:bCs/>
                <w:szCs w:val="22"/>
              </w:rPr>
            </w:pPr>
            <w:r w:rsidRPr="00615CE9">
              <w:rPr>
                <w:b/>
                <w:bCs/>
                <w:szCs w:val="22"/>
              </w:rPr>
              <w:t xml:space="preserve">Ingrediënten </w:t>
            </w:r>
          </w:p>
        </w:tc>
        <w:tc>
          <w:tcPr>
            <w:tcW w:w="5375" w:type="dxa"/>
          </w:tcPr>
          <w:p w14:paraId="271DC469" w14:textId="77777777" w:rsidR="00435FC5" w:rsidRPr="00615CE9" w:rsidRDefault="00435FC5">
            <w:pPr>
              <w:rPr>
                <w:b/>
                <w:bCs/>
                <w:szCs w:val="22"/>
              </w:rPr>
            </w:pPr>
            <w:r w:rsidRPr="00615CE9">
              <w:rPr>
                <w:b/>
                <w:bCs/>
                <w:szCs w:val="22"/>
              </w:rPr>
              <w:t>Bereidingswijze</w:t>
            </w:r>
          </w:p>
        </w:tc>
      </w:tr>
      <w:tr w:rsidR="00435FC5" w:rsidRPr="00615CE9" w14:paraId="66099C0C" w14:textId="77777777" w:rsidTr="00440FA2">
        <w:tc>
          <w:tcPr>
            <w:tcW w:w="3681" w:type="dxa"/>
          </w:tcPr>
          <w:p w14:paraId="22B69130" w14:textId="709A1AAA" w:rsidR="00F21D17" w:rsidRPr="00615CE9" w:rsidRDefault="00F21D17" w:rsidP="00615CE9">
            <w:pPr>
              <w:pStyle w:val="Lijstalinea"/>
              <w:numPr>
                <w:ilvl w:val="0"/>
                <w:numId w:val="9"/>
              </w:numPr>
              <w:ind w:left="324" w:hanging="324"/>
              <w:rPr>
                <w:rFonts w:cs="Segoe UI"/>
                <w:color w:val="000000"/>
                <w:szCs w:val="22"/>
                <w:shd w:val="clear" w:color="auto" w:fill="FFFFFF"/>
                <w:lang w:val="en-US"/>
              </w:rPr>
            </w:pPr>
            <w:r w:rsidRPr="00615CE9">
              <w:rPr>
                <w:rFonts w:cs="Segoe UI"/>
                <w:color w:val="000000"/>
                <w:szCs w:val="22"/>
                <w:shd w:val="clear" w:color="auto" w:fill="FFFFFF"/>
                <w:lang w:val="en-US"/>
              </w:rPr>
              <w:t>1 bloemkool</w:t>
            </w:r>
          </w:p>
          <w:p w14:paraId="43438340" w14:textId="60867CB1" w:rsidR="00F21D17" w:rsidRPr="00615CE9" w:rsidRDefault="00F21D17" w:rsidP="00615CE9">
            <w:pPr>
              <w:pStyle w:val="Lijstalinea"/>
              <w:numPr>
                <w:ilvl w:val="0"/>
                <w:numId w:val="9"/>
              </w:numPr>
              <w:ind w:left="324" w:hanging="324"/>
              <w:rPr>
                <w:rFonts w:cs="Segoe UI"/>
                <w:color w:val="000000"/>
                <w:szCs w:val="22"/>
                <w:shd w:val="clear" w:color="auto" w:fill="FFFFFF"/>
              </w:rPr>
            </w:pPr>
            <w:proofErr w:type="gramStart"/>
            <w:r w:rsidRPr="00615CE9">
              <w:rPr>
                <w:rFonts w:cs="Segoe UI"/>
                <w:color w:val="000000"/>
                <w:szCs w:val="22"/>
                <w:shd w:val="clear" w:color="auto" w:fill="FFFFFF"/>
              </w:rPr>
              <w:t>½</w:t>
            </w:r>
            <w:proofErr w:type="gramEnd"/>
            <w:r w:rsidRPr="00615CE9">
              <w:rPr>
                <w:rFonts w:cs="Segoe UI"/>
                <w:color w:val="000000"/>
                <w:szCs w:val="22"/>
                <w:shd w:val="clear" w:color="auto" w:fill="FFFFFF"/>
              </w:rPr>
              <w:t xml:space="preserve"> cup (125 ml)</w:t>
            </w:r>
            <w:r w:rsidR="003B7177">
              <w:rPr>
                <w:rFonts w:cs="Segoe UI"/>
                <w:color w:val="000000"/>
                <w:szCs w:val="22"/>
                <w:shd w:val="clear" w:color="auto" w:fill="FFFFFF"/>
              </w:rPr>
              <w:t xml:space="preserve"> </w:t>
            </w:r>
            <w:r w:rsidRPr="00615CE9">
              <w:rPr>
                <w:rFonts w:cs="Segoe UI"/>
                <w:color w:val="000000"/>
                <w:szCs w:val="22"/>
                <w:shd w:val="clear" w:color="auto" w:fill="FFFFFF"/>
              </w:rPr>
              <w:t>melk</w:t>
            </w:r>
          </w:p>
          <w:p w14:paraId="7C005491" w14:textId="4BB0C70B" w:rsidR="00F21D17" w:rsidRPr="00615CE9" w:rsidRDefault="00F21D17" w:rsidP="00615CE9">
            <w:pPr>
              <w:pStyle w:val="Lijstalinea"/>
              <w:numPr>
                <w:ilvl w:val="0"/>
                <w:numId w:val="9"/>
              </w:numPr>
              <w:ind w:left="324" w:hanging="324"/>
              <w:rPr>
                <w:rFonts w:cs="Segoe UI"/>
                <w:color w:val="000000"/>
                <w:szCs w:val="22"/>
                <w:shd w:val="clear" w:color="auto" w:fill="FFFFFF"/>
              </w:rPr>
            </w:pPr>
            <w:proofErr w:type="gramStart"/>
            <w:r w:rsidRPr="00615CE9">
              <w:rPr>
                <w:rFonts w:cs="Segoe UI"/>
                <w:color w:val="000000"/>
                <w:szCs w:val="22"/>
                <w:shd w:val="clear" w:color="auto" w:fill="FFFFFF"/>
              </w:rPr>
              <w:t>½</w:t>
            </w:r>
            <w:proofErr w:type="gramEnd"/>
            <w:r w:rsidRPr="00615CE9">
              <w:rPr>
                <w:rFonts w:cs="Segoe UI"/>
                <w:color w:val="000000"/>
                <w:szCs w:val="22"/>
                <w:shd w:val="clear" w:color="auto" w:fill="FFFFFF"/>
              </w:rPr>
              <w:t xml:space="preserve"> cup (65 gr) bloem</w:t>
            </w:r>
          </w:p>
          <w:p w14:paraId="1255E0B4" w14:textId="4940B6BC" w:rsidR="00F21D17" w:rsidRPr="00615CE9" w:rsidRDefault="00F21D17"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1 tl maïzena</w:t>
            </w:r>
          </w:p>
          <w:p w14:paraId="3E11E1AC" w14:textId="516D8619" w:rsidR="00F21D17" w:rsidRPr="00615CE9" w:rsidRDefault="00F21D17" w:rsidP="00615CE9">
            <w:pPr>
              <w:pStyle w:val="Lijstalinea"/>
              <w:numPr>
                <w:ilvl w:val="0"/>
                <w:numId w:val="9"/>
              </w:numPr>
              <w:ind w:left="324" w:hanging="324"/>
              <w:rPr>
                <w:rFonts w:cs="Segoe UI"/>
                <w:color w:val="000000"/>
                <w:szCs w:val="22"/>
                <w:shd w:val="clear" w:color="auto" w:fill="FFFFFF"/>
                <w:lang w:val="en-US"/>
              </w:rPr>
            </w:pPr>
            <w:r w:rsidRPr="00615CE9">
              <w:rPr>
                <w:rFonts w:cs="Segoe UI"/>
                <w:color w:val="000000"/>
                <w:szCs w:val="22"/>
                <w:shd w:val="clear" w:color="auto" w:fill="FFFFFF"/>
                <w:lang w:val="en-US"/>
              </w:rPr>
              <w:t xml:space="preserve">1 </w:t>
            </w:r>
            <w:proofErr w:type="spellStart"/>
            <w:r w:rsidRPr="00615CE9">
              <w:rPr>
                <w:rFonts w:cs="Segoe UI"/>
                <w:color w:val="000000"/>
                <w:szCs w:val="22"/>
                <w:shd w:val="clear" w:color="auto" w:fill="FFFFFF"/>
                <w:lang w:val="en-US"/>
              </w:rPr>
              <w:t>el</w:t>
            </w:r>
            <w:proofErr w:type="spellEnd"/>
            <w:r w:rsidRPr="00615CE9">
              <w:rPr>
                <w:rFonts w:cs="Segoe UI"/>
                <w:color w:val="000000"/>
                <w:szCs w:val="22"/>
                <w:shd w:val="clear" w:color="auto" w:fill="FFFFFF"/>
                <w:lang w:val="en-US"/>
              </w:rPr>
              <w:t xml:space="preserve"> appelazijn</w:t>
            </w:r>
          </w:p>
          <w:p w14:paraId="2E378070" w14:textId="0EDB1C25" w:rsidR="00F21D17" w:rsidRPr="00615CE9" w:rsidRDefault="00F21D17" w:rsidP="00615CE9">
            <w:pPr>
              <w:pStyle w:val="Lijstalinea"/>
              <w:numPr>
                <w:ilvl w:val="0"/>
                <w:numId w:val="9"/>
              </w:numPr>
              <w:ind w:left="324" w:hanging="324"/>
              <w:rPr>
                <w:rFonts w:cs="Segoe UI"/>
                <w:color w:val="000000"/>
                <w:szCs w:val="22"/>
                <w:shd w:val="clear" w:color="auto" w:fill="FFFFFF"/>
                <w:lang w:val="en-US"/>
              </w:rPr>
            </w:pPr>
            <w:r w:rsidRPr="00615CE9">
              <w:rPr>
                <w:rFonts w:cs="Segoe UI"/>
                <w:color w:val="000000"/>
                <w:szCs w:val="22"/>
                <w:shd w:val="clear" w:color="auto" w:fill="FFFFFF"/>
                <w:lang w:val="en-US"/>
              </w:rPr>
              <w:t>½ cup (65 gr) paneermeel</w:t>
            </w:r>
          </w:p>
          <w:p w14:paraId="2417FE63" w14:textId="3F9859C8" w:rsidR="00F21D17" w:rsidRPr="00615CE9" w:rsidRDefault="00F21D17"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1 el of Provençaalse kruiden</w:t>
            </w:r>
          </w:p>
          <w:p w14:paraId="7851F059" w14:textId="31E171B5" w:rsidR="00615CE9" w:rsidRP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1 el geraspte Parmezaanse kaas</w:t>
            </w:r>
            <w:r w:rsidR="003B7177">
              <w:rPr>
                <w:rFonts w:cs="Segoe UI"/>
                <w:color w:val="000000"/>
                <w:szCs w:val="22"/>
                <w:shd w:val="clear" w:color="auto" w:fill="FFFFFF"/>
              </w:rPr>
              <w:t xml:space="preserve"> of </w:t>
            </w:r>
            <w:proofErr w:type="spellStart"/>
            <w:r w:rsidR="003B7177">
              <w:rPr>
                <w:rFonts w:cs="Segoe UI"/>
                <w:color w:val="000000"/>
                <w:szCs w:val="22"/>
                <w:shd w:val="clear" w:color="auto" w:fill="FFFFFF"/>
              </w:rPr>
              <w:t>edelgistvlokken</w:t>
            </w:r>
            <w:proofErr w:type="spellEnd"/>
          </w:p>
          <w:p w14:paraId="5CD0E4B4" w14:textId="235C0298" w:rsidR="00615CE9" w:rsidRP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1 el olijfolie</w:t>
            </w:r>
          </w:p>
          <w:p w14:paraId="6A235F3B" w14:textId="0E6721B2" w:rsidR="00615CE9" w:rsidRP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1 kleine ui, gesnipperd</w:t>
            </w:r>
          </w:p>
          <w:p w14:paraId="60F34B63" w14:textId="5349B495" w:rsidR="00615CE9" w:rsidRP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1 blik (ca 375 ml) tomatenstukjes</w:t>
            </w:r>
          </w:p>
          <w:p w14:paraId="496134AA" w14:textId="7CF22617" w:rsidR="00615CE9" w:rsidRPr="00615CE9" w:rsidRDefault="00615CE9" w:rsidP="00615CE9">
            <w:pPr>
              <w:pStyle w:val="Lijstalinea"/>
              <w:numPr>
                <w:ilvl w:val="0"/>
                <w:numId w:val="9"/>
              </w:numPr>
              <w:ind w:left="324" w:hanging="324"/>
              <w:rPr>
                <w:rFonts w:cs="Segoe UI"/>
                <w:color w:val="000000"/>
                <w:szCs w:val="22"/>
                <w:shd w:val="clear" w:color="auto" w:fill="FFFFFF"/>
              </w:rPr>
            </w:pPr>
            <w:proofErr w:type="gramStart"/>
            <w:r w:rsidRPr="00615CE9">
              <w:rPr>
                <w:rFonts w:cs="Segoe UI"/>
                <w:color w:val="000000"/>
                <w:szCs w:val="22"/>
                <w:shd w:val="clear" w:color="auto" w:fill="FFFFFF"/>
              </w:rPr>
              <w:t>½</w:t>
            </w:r>
            <w:proofErr w:type="gramEnd"/>
            <w:r w:rsidRPr="00615CE9">
              <w:rPr>
                <w:rFonts w:cs="Segoe UI"/>
                <w:color w:val="000000"/>
                <w:szCs w:val="22"/>
                <w:shd w:val="clear" w:color="auto" w:fill="FFFFFF"/>
              </w:rPr>
              <w:t xml:space="preserve"> groentebouillonblokje</w:t>
            </w:r>
          </w:p>
          <w:p w14:paraId="1838E219" w14:textId="0B8B5BFC" w:rsidR="00615CE9" w:rsidRP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1 el tomatenpuree</w:t>
            </w:r>
          </w:p>
          <w:p w14:paraId="52613D72" w14:textId="28DC20E8" w:rsidR="00615CE9" w:rsidRP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2 knoflooktenen</w:t>
            </w:r>
          </w:p>
          <w:p w14:paraId="044A1F52" w14:textId="3564D464" w:rsidR="00615CE9" w:rsidRP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1 tl gerookte paprikapoeder</w:t>
            </w:r>
          </w:p>
          <w:p w14:paraId="1A8C245F" w14:textId="49748DE7" w:rsidR="00615CE9" w:rsidRP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Een hand fijngehakte basilicumblaadjes</w:t>
            </w:r>
          </w:p>
          <w:p w14:paraId="720FBB42" w14:textId="5F0F5C5E" w:rsidR="00615CE9" w:rsidRP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Zout en peper naar smaak</w:t>
            </w:r>
          </w:p>
          <w:p w14:paraId="13E64E43" w14:textId="441BFDF1" w:rsidR="00615CE9" w:rsidRPr="00615CE9" w:rsidRDefault="003B7177" w:rsidP="00615CE9">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Ca.</w:t>
            </w:r>
            <w:r w:rsidR="00615CE9" w:rsidRPr="00615CE9">
              <w:rPr>
                <w:rFonts w:cs="Segoe UI"/>
                <w:color w:val="000000"/>
                <w:szCs w:val="22"/>
                <w:shd w:val="clear" w:color="auto" w:fill="FFFFFF"/>
              </w:rPr>
              <w:t>100 gr geraspte kaas.</w:t>
            </w:r>
          </w:p>
          <w:p w14:paraId="16FC1E72" w14:textId="77777777" w:rsidR="00F21D17" w:rsidRPr="00615CE9" w:rsidRDefault="00F21D17" w:rsidP="00763F02">
            <w:pPr>
              <w:rPr>
                <w:rFonts w:cs="Segoe UI"/>
                <w:color w:val="000000"/>
                <w:szCs w:val="22"/>
                <w:shd w:val="clear" w:color="auto" w:fill="FFFFFF"/>
              </w:rPr>
            </w:pPr>
          </w:p>
          <w:p w14:paraId="1C0839C7" w14:textId="0D9ECF74" w:rsidR="00EE5987" w:rsidRPr="00615CE9" w:rsidRDefault="00EE5987" w:rsidP="00763F02">
            <w:pPr>
              <w:rPr>
                <w:szCs w:val="22"/>
                <w:lang w:val="en-US"/>
              </w:rPr>
            </w:pPr>
          </w:p>
        </w:tc>
        <w:tc>
          <w:tcPr>
            <w:tcW w:w="5375" w:type="dxa"/>
          </w:tcPr>
          <w:p w14:paraId="14BC6CB5" w14:textId="0E5537D9" w:rsidR="00615CE9" w:rsidRDefault="00615CE9" w:rsidP="00615CE9">
            <w:pPr>
              <w:pStyle w:val="Lijstalinea"/>
              <w:numPr>
                <w:ilvl w:val="0"/>
                <w:numId w:val="9"/>
              </w:numPr>
              <w:ind w:left="324" w:hanging="324"/>
              <w:rPr>
                <w:rFonts w:cs="Segoe UI"/>
                <w:color w:val="000000"/>
                <w:szCs w:val="22"/>
                <w:shd w:val="clear" w:color="auto" w:fill="FFFFFF"/>
              </w:rPr>
            </w:pPr>
            <w:r w:rsidRPr="00615CE9">
              <w:rPr>
                <w:rFonts w:cs="Segoe UI"/>
                <w:color w:val="000000"/>
                <w:szCs w:val="22"/>
                <w:shd w:val="clear" w:color="auto" w:fill="FFFFFF"/>
              </w:rPr>
              <w:t xml:space="preserve">Oven voorverwarmen op 180C </w:t>
            </w:r>
            <w:r>
              <w:rPr>
                <w:rFonts w:cs="Segoe UI"/>
                <w:color w:val="000000"/>
                <w:szCs w:val="22"/>
                <w:shd w:val="clear" w:color="auto" w:fill="FFFFFF"/>
              </w:rPr>
              <w:t>en een bakplaat bedekken met bakpapier.</w:t>
            </w:r>
          </w:p>
          <w:p w14:paraId="6655F87A" w14:textId="21F01718" w:rsidR="00615CE9" w:rsidRDefault="00615CE9" w:rsidP="00615CE9">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Snijdt zo groot mogelijke bloemkoolrozen</w:t>
            </w:r>
            <w:r w:rsidR="007F7EC0">
              <w:rPr>
                <w:rFonts w:cs="Segoe UI"/>
                <w:color w:val="000000"/>
                <w:szCs w:val="22"/>
                <w:shd w:val="clear" w:color="auto" w:fill="FFFFFF"/>
              </w:rPr>
              <w:t xml:space="preserve"> </w:t>
            </w:r>
            <w:r>
              <w:rPr>
                <w:rFonts w:cs="Segoe UI"/>
                <w:color w:val="000000"/>
                <w:szCs w:val="22"/>
                <w:shd w:val="clear" w:color="auto" w:fill="FFFFFF"/>
              </w:rPr>
              <w:t>uit de bloemkool en rooster de kleinere overgebleven roosjes rustig mee.</w:t>
            </w:r>
          </w:p>
          <w:p w14:paraId="0A875933" w14:textId="055A5C63" w:rsidR="00615CE9" w:rsidRDefault="007F7EC0" w:rsidP="00615CE9">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Roer</w:t>
            </w:r>
            <w:r w:rsidR="00615CE9">
              <w:rPr>
                <w:rFonts w:cs="Segoe UI"/>
                <w:color w:val="000000"/>
                <w:szCs w:val="22"/>
                <w:shd w:val="clear" w:color="auto" w:fill="FFFFFF"/>
              </w:rPr>
              <w:t xml:space="preserve"> de melk, bloem, </w:t>
            </w:r>
            <w:r>
              <w:rPr>
                <w:rFonts w:cs="Segoe UI"/>
                <w:color w:val="000000"/>
                <w:szCs w:val="22"/>
                <w:shd w:val="clear" w:color="auto" w:fill="FFFFFF"/>
              </w:rPr>
              <w:t>maïzena</w:t>
            </w:r>
            <w:r w:rsidR="00615CE9">
              <w:rPr>
                <w:rFonts w:cs="Segoe UI"/>
                <w:color w:val="000000"/>
                <w:szCs w:val="22"/>
                <w:shd w:val="clear" w:color="auto" w:fill="FFFFFF"/>
              </w:rPr>
              <w:t xml:space="preserve"> en appelazijn</w:t>
            </w:r>
            <w:r>
              <w:rPr>
                <w:rFonts w:cs="Segoe UI"/>
                <w:color w:val="000000"/>
                <w:szCs w:val="22"/>
                <w:shd w:val="clear" w:color="auto" w:fill="FFFFFF"/>
              </w:rPr>
              <w:t xml:space="preserve"> tot een glad beslag in een kom.</w:t>
            </w:r>
          </w:p>
          <w:p w14:paraId="2211ADB4" w14:textId="00EE7691" w:rsidR="007F7EC0" w:rsidRDefault="007F7EC0" w:rsidP="00615CE9">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Roer in een andere kom het paneermeel, paneermeel en Provençaalse kruiden</w:t>
            </w:r>
            <w:r w:rsidR="002F30E8">
              <w:rPr>
                <w:rFonts w:cs="Segoe UI"/>
                <w:color w:val="000000"/>
                <w:szCs w:val="22"/>
                <w:shd w:val="clear" w:color="auto" w:fill="FFFFFF"/>
              </w:rPr>
              <w:t xml:space="preserve"> en wat peper en zout</w:t>
            </w:r>
            <w:r>
              <w:rPr>
                <w:rFonts w:cs="Segoe UI"/>
                <w:color w:val="000000"/>
                <w:szCs w:val="22"/>
                <w:shd w:val="clear" w:color="auto" w:fill="FFFFFF"/>
              </w:rPr>
              <w:t xml:space="preserve"> door elkaar</w:t>
            </w:r>
            <w:r w:rsidR="002F30E8">
              <w:rPr>
                <w:rFonts w:cs="Segoe UI"/>
                <w:color w:val="000000"/>
                <w:szCs w:val="22"/>
                <w:shd w:val="clear" w:color="auto" w:fill="FFFFFF"/>
              </w:rPr>
              <w:t>.</w:t>
            </w:r>
          </w:p>
          <w:p w14:paraId="2941371C" w14:textId="1266D5CF" w:rsidR="007F7EC0" w:rsidRDefault="007F7EC0" w:rsidP="00615CE9">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Doop elke bloemkoolroos in het beslag en rol het daarna door het paneermeel.</w:t>
            </w:r>
          </w:p>
          <w:p w14:paraId="4028D597" w14:textId="3B8C6FC6" w:rsidR="007F7EC0" w:rsidRDefault="007F7EC0" w:rsidP="00615CE9">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Leg de bloemkoolrozen op de bakplaat en bak ze ca</w:t>
            </w:r>
            <w:r w:rsidR="002F30E8">
              <w:rPr>
                <w:rFonts w:cs="Segoe UI"/>
                <w:color w:val="000000"/>
                <w:szCs w:val="22"/>
                <w:shd w:val="clear" w:color="auto" w:fill="FFFFFF"/>
              </w:rPr>
              <w:t xml:space="preserve">. 20-30 </w:t>
            </w:r>
            <w:r>
              <w:rPr>
                <w:rFonts w:cs="Segoe UI"/>
                <w:color w:val="000000"/>
                <w:szCs w:val="22"/>
                <w:shd w:val="clear" w:color="auto" w:fill="FFFFFF"/>
              </w:rPr>
              <w:t>minuten in oven.</w:t>
            </w:r>
            <w:r w:rsidR="002F30E8">
              <w:rPr>
                <w:rFonts w:cs="Segoe UI"/>
                <w:color w:val="000000"/>
                <w:szCs w:val="22"/>
                <w:shd w:val="clear" w:color="auto" w:fill="FFFFFF"/>
              </w:rPr>
              <w:t xml:space="preserve"> Prik na 20 minuten even met een sat</w:t>
            </w:r>
            <w:r w:rsidR="00B00940">
              <w:rPr>
                <w:rFonts w:cs="Segoe UI"/>
                <w:color w:val="000000"/>
                <w:szCs w:val="22"/>
                <w:shd w:val="clear" w:color="auto" w:fill="FFFFFF"/>
              </w:rPr>
              <w:t>é</w:t>
            </w:r>
            <w:r w:rsidR="002F30E8">
              <w:rPr>
                <w:rFonts w:cs="Segoe UI"/>
                <w:color w:val="000000"/>
                <w:szCs w:val="22"/>
                <w:shd w:val="clear" w:color="auto" w:fill="FFFFFF"/>
              </w:rPr>
              <w:t>prikker om de gaarheid te controleren. Als de prikker er gemakkelijk doorheen gaat zijn de rozen gaar. Er mag van mij ook best nog een beetje weerstand zijn. Ik houd van een stevige beet.</w:t>
            </w:r>
          </w:p>
          <w:p w14:paraId="6CC03204" w14:textId="06972FA4" w:rsidR="00615CE9" w:rsidRDefault="007F7EC0" w:rsidP="00763F02">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 xml:space="preserve">Maak ondertussen de tomatensaus. </w:t>
            </w:r>
            <w:r w:rsidR="002F30E8">
              <w:rPr>
                <w:rFonts w:cs="Segoe UI"/>
                <w:color w:val="000000"/>
                <w:szCs w:val="22"/>
                <w:shd w:val="clear" w:color="auto" w:fill="FFFFFF"/>
              </w:rPr>
              <w:t>Smoor</w:t>
            </w:r>
            <w:r>
              <w:rPr>
                <w:rFonts w:cs="Segoe UI"/>
                <w:color w:val="000000"/>
                <w:szCs w:val="22"/>
                <w:shd w:val="clear" w:color="auto" w:fill="FFFFFF"/>
              </w:rPr>
              <w:t xml:space="preserve"> daarvoor ui en knoflook</w:t>
            </w:r>
            <w:r w:rsidR="002F30E8">
              <w:rPr>
                <w:rFonts w:cs="Segoe UI"/>
                <w:color w:val="000000"/>
                <w:szCs w:val="22"/>
                <w:shd w:val="clear" w:color="auto" w:fill="FFFFFF"/>
              </w:rPr>
              <w:t xml:space="preserve"> in de olijfolie glazig. Voeg de tomatenpuree toe en sauteer even mee. Voeg dan de tomatenblokjes, het bouillonblokje, gerookte paprika toe.</w:t>
            </w:r>
          </w:p>
          <w:p w14:paraId="3597ED71" w14:textId="1F87657A" w:rsidR="002F30E8" w:rsidRDefault="002F30E8" w:rsidP="00763F02">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Zout en peper naar smaak toevoegen.</w:t>
            </w:r>
          </w:p>
          <w:p w14:paraId="22C2B65F" w14:textId="2DA09184" w:rsidR="002F30E8" w:rsidRDefault="002F30E8" w:rsidP="00763F02">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Kook de saus vervolgens in ca 15 minuten in, totdat die traag van je lepel loopt.</w:t>
            </w:r>
          </w:p>
          <w:p w14:paraId="56B7E535" w14:textId="6588B55F" w:rsidR="002F30E8" w:rsidRDefault="002F30E8" w:rsidP="00763F02">
            <w:pPr>
              <w:pStyle w:val="Lijstalinea"/>
              <w:numPr>
                <w:ilvl w:val="0"/>
                <w:numId w:val="9"/>
              </w:numPr>
              <w:ind w:left="324" w:hanging="324"/>
              <w:rPr>
                <w:rFonts w:cs="Segoe UI"/>
                <w:color w:val="000000"/>
                <w:szCs w:val="22"/>
                <w:shd w:val="clear" w:color="auto" w:fill="FFFFFF"/>
              </w:rPr>
            </w:pPr>
            <w:r>
              <w:rPr>
                <w:rFonts w:cs="Segoe UI"/>
                <w:color w:val="000000"/>
                <w:szCs w:val="22"/>
                <w:shd w:val="clear" w:color="auto" w:fill="FFFFFF"/>
              </w:rPr>
              <w:t xml:space="preserve">Haal de rozen als ze gaar zijn uit de oven. Laat de oven aanstaan terwijl je de tomatensaus over de bloemkoolrozen verdeeld en vervolgens de geraspte kaas. Zet ze nog even terug, ongeveer 10 minuten in de over, totdat de kaas gesmolten is. </w:t>
            </w:r>
          </w:p>
          <w:p w14:paraId="2BE155B6" w14:textId="77777777" w:rsidR="002F30E8" w:rsidRDefault="002F30E8" w:rsidP="002F30E8">
            <w:pPr>
              <w:rPr>
                <w:rFonts w:cs="Segoe UI"/>
                <w:color w:val="000000"/>
                <w:szCs w:val="22"/>
                <w:shd w:val="clear" w:color="auto" w:fill="FFFFFF"/>
              </w:rPr>
            </w:pPr>
          </w:p>
          <w:p w14:paraId="3D9A954C" w14:textId="5CDE30B9" w:rsidR="002F30E8" w:rsidRPr="002F30E8" w:rsidRDefault="002F30E8" w:rsidP="002F30E8">
            <w:pPr>
              <w:rPr>
                <w:rFonts w:cs="Segoe UI"/>
                <w:color w:val="000000"/>
                <w:szCs w:val="22"/>
                <w:shd w:val="clear" w:color="auto" w:fill="FFFFFF"/>
              </w:rPr>
            </w:pPr>
            <w:r>
              <w:rPr>
                <w:rFonts w:cs="Segoe UI"/>
                <w:color w:val="000000"/>
                <w:szCs w:val="22"/>
                <w:shd w:val="clear" w:color="auto" w:fill="FFFFFF"/>
              </w:rPr>
              <w:t xml:space="preserve">Serveer </w:t>
            </w:r>
            <w:r w:rsidR="00C246ED">
              <w:rPr>
                <w:rFonts w:cs="Segoe UI"/>
                <w:color w:val="000000"/>
                <w:szCs w:val="22"/>
                <w:shd w:val="clear" w:color="auto" w:fill="FFFFFF"/>
              </w:rPr>
              <w:t xml:space="preserve">warm </w:t>
            </w:r>
            <w:r>
              <w:rPr>
                <w:rFonts w:cs="Segoe UI"/>
                <w:color w:val="000000"/>
                <w:szCs w:val="22"/>
                <w:shd w:val="clear" w:color="auto" w:fill="FFFFFF"/>
              </w:rPr>
              <w:t xml:space="preserve">met spaghetti </w:t>
            </w:r>
            <w:r w:rsidR="00C246ED">
              <w:rPr>
                <w:rFonts w:cs="Segoe UI"/>
                <w:color w:val="000000"/>
                <w:szCs w:val="22"/>
                <w:shd w:val="clear" w:color="auto" w:fill="FFFFFF"/>
              </w:rPr>
              <w:t>waar je wat pesto of het restje van de tomatensaus door hebt geroerd.</w:t>
            </w:r>
          </w:p>
          <w:p w14:paraId="029D426A" w14:textId="7C776864" w:rsidR="00C246ED" w:rsidRPr="00615CE9" w:rsidRDefault="00C246ED" w:rsidP="00763F02">
            <w:pPr>
              <w:rPr>
                <w:szCs w:val="22"/>
              </w:rPr>
            </w:pPr>
          </w:p>
        </w:tc>
      </w:tr>
      <w:tr w:rsidR="00435FC5" w:rsidRPr="00615CE9" w14:paraId="5FFED476" w14:textId="77777777" w:rsidTr="00440FA2">
        <w:trPr>
          <w:trHeight w:val="421"/>
        </w:trPr>
        <w:tc>
          <w:tcPr>
            <w:tcW w:w="3681" w:type="dxa"/>
          </w:tcPr>
          <w:p w14:paraId="19B45367" w14:textId="77777777" w:rsidR="00435FC5" w:rsidRPr="00615CE9" w:rsidRDefault="00435FC5">
            <w:pPr>
              <w:rPr>
                <w:b/>
                <w:bCs/>
                <w:szCs w:val="22"/>
              </w:rPr>
            </w:pPr>
            <w:r w:rsidRPr="00615CE9">
              <w:rPr>
                <w:b/>
                <w:bCs/>
                <w:szCs w:val="22"/>
              </w:rPr>
              <w:t>Hulpmiddelen</w:t>
            </w:r>
          </w:p>
        </w:tc>
        <w:tc>
          <w:tcPr>
            <w:tcW w:w="5375" w:type="dxa"/>
          </w:tcPr>
          <w:p w14:paraId="35F05522" w14:textId="77777777" w:rsidR="00435FC5" w:rsidRPr="00615CE9" w:rsidRDefault="00435FC5">
            <w:pPr>
              <w:rPr>
                <w:b/>
                <w:bCs/>
                <w:szCs w:val="22"/>
              </w:rPr>
            </w:pPr>
            <w:r w:rsidRPr="00615CE9">
              <w:rPr>
                <w:b/>
                <w:bCs/>
                <w:szCs w:val="22"/>
              </w:rPr>
              <w:t>Tips</w:t>
            </w:r>
          </w:p>
        </w:tc>
      </w:tr>
      <w:tr w:rsidR="00435FC5" w:rsidRPr="00615CE9" w14:paraId="6099F701" w14:textId="77777777" w:rsidTr="00440FA2">
        <w:tc>
          <w:tcPr>
            <w:tcW w:w="3681" w:type="dxa"/>
          </w:tcPr>
          <w:p w14:paraId="544F76DA" w14:textId="77777777" w:rsidR="00623A7B" w:rsidRDefault="00C246ED" w:rsidP="009F36BC">
            <w:pPr>
              <w:rPr>
                <w:szCs w:val="22"/>
              </w:rPr>
            </w:pPr>
            <w:r>
              <w:rPr>
                <w:szCs w:val="22"/>
              </w:rPr>
              <w:t>Oven</w:t>
            </w:r>
          </w:p>
          <w:p w14:paraId="4E29AE46" w14:textId="50F5AEE8" w:rsidR="00C246ED" w:rsidRPr="00615CE9" w:rsidRDefault="00C246ED" w:rsidP="009F36BC">
            <w:pPr>
              <w:rPr>
                <w:szCs w:val="22"/>
              </w:rPr>
            </w:pPr>
          </w:p>
        </w:tc>
        <w:tc>
          <w:tcPr>
            <w:tcW w:w="5375" w:type="dxa"/>
          </w:tcPr>
          <w:p w14:paraId="300F937D" w14:textId="77777777" w:rsidR="00623A7B" w:rsidRPr="00615CE9" w:rsidRDefault="00623A7B" w:rsidP="00763F02">
            <w:pPr>
              <w:rPr>
                <w:szCs w:val="22"/>
              </w:rPr>
            </w:pPr>
          </w:p>
        </w:tc>
      </w:tr>
      <w:tr w:rsidR="00623A7B" w:rsidRPr="00615CE9" w14:paraId="2A75E6C7" w14:textId="77777777" w:rsidTr="00F718E7">
        <w:trPr>
          <w:trHeight w:val="416"/>
        </w:trPr>
        <w:tc>
          <w:tcPr>
            <w:tcW w:w="9056" w:type="dxa"/>
            <w:gridSpan w:val="2"/>
          </w:tcPr>
          <w:p w14:paraId="0DA5BDFA" w14:textId="77777777" w:rsidR="00623A7B" w:rsidRPr="00615CE9" w:rsidRDefault="00623A7B" w:rsidP="009F36BC">
            <w:pPr>
              <w:rPr>
                <w:b/>
                <w:bCs/>
                <w:szCs w:val="22"/>
              </w:rPr>
            </w:pPr>
            <w:r w:rsidRPr="00615CE9">
              <w:rPr>
                <w:b/>
                <w:bCs/>
                <w:szCs w:val="22"/>
              </w:rPr>
              <w:t>Bron</w:t>
            </w:r>
            <w:r w:rsidRPr="00615CE9">
              <w:rPr>
                <w:szCs w:val="22"/>
              </w:rPr>
              <w:t>: eigen recept</w:t>
            </w:r>
          </w:p>
        </w:tc>
      </w:tr>
    </w:tbl>
    <w:p w14:paraId="08233AA9" w14:textId="77777777" w:rsidR="00CC59A1" w:rsidRDefault="00CC59A1"/>
    <w:sectPr w:rsidR="00CC59A1" w:rsidSect="0074373C">
      <w:head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8EA1C" w14:textId="77777777" w:rsidR="00325863" w:rsidRDefault="00325863" w:rsidP="001F1639">
      <w:r>
        <w:separator/>
      </w:r>
    </w:p>
  </w:endnote>
  <w:endnote w:type="continuationSeparator" w:id="0">
    <w:p w14:paraId="25CB3EE3" w14:textId="77777777" w:rsidR="00325863" w:rsidRDefault="00325863" w:rsidP="001F1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4E917" w14:textId="77777777" w:rsidR="00325863" w:rsidRDefault="00325863" w:rsidP="001F1639">
      <w:r>
        <w:separator/>
      </w:r>
    </w:p>
  </w:footnote>
  <w:footnote w:type="continuationSeparator" w:id="0">
    <w:p w14:paraId="7C9AFEEB" w14:textId="77777777" w:rsidR="00325863" w:rsidRDefault="00325863" w:rsidP="001F16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E7EC2" w14:textId="205C29C3" w:rsidR="001F1639" w:rsidRPr="001F1639" w:rsidRDefault="00611E4B">
    <w:pPr>
      <w:pStyle w:val="Koptekst"/>
      <w:rPr>
        <w:b/>
        <w:bCs/>
        <w:sz w:val="28"/>
        <w:szCs w:val="28"/>
      </w:rPr>
    </w:pPr>
    <w:r>
      <w:rPr>
        <w:b/>
        <w:bCs/>
        <w:sz w:val="28"/>
        <w:szCs w:val="28"/>
      </w:rPr>
      <w:t>B</w:t>
    </w:r>
    <w:r w:rsidR="00BC2825">
      <w:rPr>
        <w:b/>
        <w:bCs/>
        <w:sz w:val="28"/>
        <w:szCs w:val="28"/>
      </w:rPr>
      <w:t>loemkool</w:t>
    </w:r>
    <w:r w:rsidR="00301652">
      <w:rPr>
        <w:b/>
        <w:bCs/>
        <w:sz w:val="28"/>
        <w:szCs w:val="28"/>
      </w:rPr>
      <w:t xml:space="preserve"> </w:t>
    </w:r>
    <w:proofErr w:type="gramStart"/>
    <w:r w:rsidR="00301652">
      <w:rPr>
        <w:b/>
        <w:bCs/>
        <w:sz w:val="28"/>
        <w:szCs w:val="28"/>
      </w:rPr>
      <w:t>gegratineerd  met</w:t>
    </w:r>
    <w:proofErr w:type="gramEnd"/>
    <w:r w:rsidR="00301652">
      <w:rPr>
        <w:b/>
        <w:bCs/>
        <w:sz w:val="28"/>
        <w:szCs w:val="28"/>
      </w:rPr>
      <w:t xml:space="preserve"> tomatensaus en kaas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10866"/>
    <w:multiLevelType w:val="hybridMultilevel"/>
    <w:tmpl w:val="B3DCA3C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2DC779AD"/>
    <w:multiLevelType w:val="hybridMultilevel"/>
    <w:tmpl w:val="82D6B3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364545D0"/>
    <w:multiLevelType w:val="hybridMultilevel"/>
    <w:tmpl w:val="E4B6BD16"/>
    <w:lvl w:ilvl="0" w:tplc="1546A588">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8886A4F"/>
    <w:multiLevelType w:val="hybridMultilevel"/>
    <w:tmpl w:val="29A4C45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40C0369E"/>
    <w:multiLevelType w:val="hybridMultilevel"/>
    <w:tmpl w:val="0128CF2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554C09B7"/>
    <w:multiLevelType w:val="hybridMultilevel"/>
    <w:tmpl w:val="DEA8547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5C8A6928"/>
    <w:multiLevelType w:val="hybridMultilevel"/>
    <w:tmpl w:val="F4B2D7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5CEC1088"/>
    <w:multiLevelType w:val="hybridMultilevel"/>
    <w:tmpl w:val="C8863F2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6B101F7C"/>
    <w:multiLevelType w:val="hybridMultilevel"/>
    <w:tmpl w:val="09F6809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376590989">
    <w:abstractNumId w:val="7"/>
  </w:num>
  <w:num w:numId="2" w16cid:durableId="717094978">
    <w:abstractNumId w:val="0"/>
  </w:num>
  <w:num w:numId="3" w16cid:durableId="1180118270">
    <w:abstractNumId w:val="1"/>
  </w:num>
  <w:num w:numId="4" w16cid:durableId="1574780106">
    <w:abstractNumId w:val="4"/>
  </w:num>
  <w:num w:numId="5" w16cid:durableId="187985540">
    <w:abstractNumId w:val="3"/>
  </w:num>
  <w:num w:numId="6" w16cid:durableId="2100179529">
    <w:abstractNumId w:val="2"/>
  </w:num>
  <w:num w:numId="7" w16cid:durableId="1782605137">
    <w:abstractNumId w:val="5"/>
  </w:num>
  <w:num w:numId="8" w16cid:durableId="787508893">
    <w:abstractNumId w:val="6"/>
  </w:num>
  <w:num w:numId="9" w16cid:durableId="123778307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825"/>
    <w:rsid w:val="00025F8C"/>
    <w:rsid w:val="00052FF6"/>
    <w:rsid w:val="000C2069"/>
    <w:rsid w:val="000D3E00"/>
    <w:rsid w:val="001F1639"/>
    <w:rsid w:val="0024648A"/>
    <w:rsid w:val="002F30E8"/>
    <w:rsid w:val="00301652"/>
    <w:rsid w:val="00313B50"/>
    <w:rsid w:val="00323B6E"/>
    <w:rsid w:val="00325863"/>
    <w:rsid w:val="003747E5"/>
    <w:rsid w:val="003B7177"/>
    <w:rsid w:val="003F70DA"/>
    <w:rsid w:val="004264F8"/>
    <w:rsid w:val="00435FC5"/>
    <w:rsid w:val="00440FA2"/>
    <w:rsid w:val="00545F71"/>
    <w:rsid w:val="00554F89"/>
    <w:rsid w:val="00611E4B"/>
    <w:rsid w:val="00615CE9"/>
    <w:rsid w:val="00623A7B"/>
    <w:rsid w:val="00671791"/>
    <w:rsid w:val="0074373C"/>
    <w:rsid w:val="00763F02"/>
    <w:rsid w:val="007F7EC0"/>
    <w:rsid w:val="0087292C"/>
    <w:rsid w:val="00894D9C"/>
    <w:rsid w:val="008D56E9"/>
    <w:rsid w:val="009F36BC"/>
    <w:rsid w:val="00A01C8B"/>
    <w:rsid w:val="00A7425C"/>
    <w:rsid w:val="00B00940"/>
    <w:rsid w:val="00B0100E"/>
    <w:rsid w:val="00B319A2"/>
    <w:rsid w:val="00B34A86"/>
    <w:rsid w:val="00BC12DF"/>
    <w:rsid w:val="00BC2825"/>
    <w:rsid w:val="00BD2B7D"/>
    <w:rsid w:val="00C132C4"/>
    <w:rsid w:val="00C15997"/>
    <w:rsid w:val="00C246ED"/>
    <w:rsid w:val="00C93665"/>
    <w:rsid w:val="00CC59A1"/>
    <w:rsid w:val="00CF21B9"/>
    <w:rsid w:val="00D04122"/>
    <w:rsid w:val="00D74CD4"/>
    <w:rsid w:val="00DB0F5E"/>
    <w:rsid w:val="00DE1D86"/>
    <w:rsid w:val="00ED6BF4"/>
    <w:rsid w:val="00EE5987"/>
    <w:rsid w:val="00F21D17"/>
    <w:rsid w:val="00F35787"/>
    <w:rsid w:val="00FA6381"/>
    <w:rsid w:val="00FD34E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3C26CB"/>
  <w14:defaultImageDpi w14:val="32767"/>
  <w15:chartTrackingRefBased/>
  <w15:docId w15:val="{1D108547-93E9-7F4B-AE71-5F46B65CF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435F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C93665"/>
    <w:pPr>
      <w:ind w:left="720"/>
      <w:contextualSpacing/>
    </w:pPr>
  </w:style>
  <w:style w:type="paragraph" w:styleId="Koptekst">
    <w:name w:val="header"/>
    <w:basedOn w:val="Standaard"/>
    <w:link w:val="KoptekstChar"/>
    <w:uiPriority w:val="99"/>
    <w:unhideWhenUsed/>
    <w:rsid w:val="001F1639"/>
    <w:pPr>
      <w:tabs>
        <w:tab w:val="center" w:pos="4536"/>
        <w:tab w:val="right" w:pos="9072"/>
      </w:tabs>
    </w:pPr>
  </w:style>
  <w:style w:type="character" w:customStyle="1" w:styleId="KoptekstChar">
    <w:name w:val="Koptekst Char"/>
    <w:basedOn w:val="Standaardalinea-lettertype"/>
    <w:link w:val="Koptekst"/>
    <w:uiPriority w:val="99"/>
    <w:rsid w:val="001F1639"/>
  </w:style>
  <w:style w:type="paragraph" w:styleId="Voettekst">
    <w:name w:val="footer"/>
    <w:basedOn w:val="Standaard"/>
    <w:link w:val="VoettekstChar"/>
    <w:uiPriority w:val="99"/>
    <w:unhideWhenUsed/>
    <w:rsid w:val="001F1639"/>
    <w:pPr>
      <w:tabs>
        <w:tab w:val="center" w:pos="4536"/>
        <w:tab w:val="right" w:pos="9072"/>
      </w:tabs>
    </w:pPr>
  </w:style>
  <w:style w:type="character" w:customStyle="1" w:styleId="VoettekstChar">
    <w:name w:val="Voettekst Char"/>
    <w:basedOn w:val="Standaardalinea-lettertype"/>
    <w:link w:val="Voettekst"/>
    <w:uiPriority w:val="99"/>
    <w:rsid w:val="001F16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ionjansen-vanhoof/Library/Group%20Containers/UBF8T346G9.Office/User%20Content.localized/Templates.localized/Template%20recepten.dotx" TargetMode="Externa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 recepten.dotx</Template>
  <TotalTime>105</TotalTime>
  <Pages>1</Pages>
  <Words>294</Words>
  <Characters>1623</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van Hoof</dc:creator>
  <cp:keywords/>
  <dc:description/>
  <cp:lastModifiedBy>Marion van Hoof</cp:lastModifiedBy>
  <cp:revision>10</cp:revision>
  <cp:lastPrinted>2022-11-24T21:49:00Z</cp:lastPrinted>
  <dcterms:created xsi:type="dcterms:W3CDTF">2023-04-19T07:35:00Z</dcterms:created>
  <dcterms:modified xsi:type="dcterms:W3CDTF">2023-04-22T12:51:00Z</dcterms:modified>
</cp:coreProperties>
</file>