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5375"/>
      </w:tblGrid>
      <w:tr w:rsidR="00EE5987" w:rsidRPr="00EE5987" w14:paraId="74A805CE" w14:textId="77777777" w:rsidTr="00476E1D">
        <w:trPr>
          <w:trHeight w:val="416"/>
        </w:trPr>
        <w:tc>
          <w:tcPr>
            <w:tcW w:w="9056" w:type="dxa"/>
            <w:gridSpan w:val="2"/>
          </w:tcPr>
          <w:p w14:paraId="21CDF11F" w14:textId="77777777" w:rsidR="00623A7B" w:rsidRPr="00EE5987" w:rsidRDefault="00623A7B" w:rsidP="00763F02"/>
        </w:tc>
      </w:tr>
      <w:tr w:rsidR="00435FC5" w:rsidRPr="00B319A2" w14:paraId="035336E5" w14:textId="77777777" w:rsidTr="00440FA2">
        <w:trPr>
          <w:trHeight w:val="416"/>
        </w:trPr>
        <w:tc>
          <w:tcPr>
            <w:tcW w:w="3681" w:type="dxa"/>
          </w:tcPr>
          <w:p w14:paraId="6CF39DFA" w14:textId="77777777" w:rsidR="00435FC5" w:rsidRPr="00B319A2" w:rsidRDefault="00435FC5">
            <w:pPr>
              <w:rPr>
                <w:b/>
                <w:bCs/>
              </w:rPr>
            </w:pPr>
            <w:r w:rsidRPr="00B319A2">
              <w:rPr>
                <w:b/>
                <w:bCs/>
              </w:rPr>
              <w:t xml:space="preserve">Ingrediënten </w:t>
            </w:r>
          </w:p>
        </w:tc>
        <w:tc>
          <w:tcPr>
            <w:tcW w:w="5375" w:type="dxa"/>
          </w:tcPr>
          <w:p w14:paraId="5900809F" w14:textId="77777777" w:rsidR="00435FC5" w:rsidRPr="00B319A2" w:rsidRDefault="00435FC5">
            <w:pPr>
              <w:rPr>
                <w:b/>
                <w:bCs/>
              </w:rPr>
            </w:pPr>
            <w:r w:rsidRPr="00B319A2">
              <w:rPr>
                <w:b/>
                <w:bCs/>
              </w:rPr>
              <w:t>Bereidingswijze</w:t>
            </w:r>
          </w:p>
        </w:tc>
      </w:tr>
      <w:tr w:rsidR="00435FC5" w:rsidRPr="00C93665" w14:paraId="49525FC1" w14:textId="77777777" w:rsidTr="00440FA2">
        <w:tc>
          <w:tcPr>
            <w:tcW w:w="3681" w:type="dxa"/>
          </w:tcPr>
          <w:p w14:paraId="0B8D1BD3" w14:textId="77777777" w:rsidR="00EE5987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4 kleine appels max 7 cm doorsnede</w:t>
            </w:r>
          </w:p>
          <w:p w14:paraId="6AA1B579" w14:textId="26144CBF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4 diepvries bladerdeegvellen</w:t>
            </w:r>
          </w:p>
          <w:p w14:paraId="73D10902" w14:textId="48657663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Ca 40 g suiker</w:t>
            </w:r>
          </w:p>
          <w:p w14:paraId="777B8D77" w14:textId="59023F9C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 xml:space="preserve">1 zakje </w:t>
            </w:r>
            <w:proofErr w:type="spellStart"/>
            <w:r>
              <w:t>vaniliesuiker</w:t>
            </w:r>
            <w:proofErr w:type="spellEnd"/>
          </w:p>
          <w:p w14:paraId="464F2F32" w14:textId="3B460410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Sap van 1 citroen</w:t>
            </w:r>
          </w:p>
          <w:p w14:paraId="0997655A" w14:textId="77777777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1 tl kaneel</w:t>
            </w:r>
          </w:p>
          <w:p w14:paraId="738BDBF6" w14:textId="77777777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2 el rozijnen</w:t>
            </w:r>
          </w:p>
          <w:p w14:paraId="47626D9F" w14:textId="2226F3AB" w:rsidR="004C6544" w:rsidRDefault="004C6544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1 borrel cognac of zoiets</w:t>
            </w:r>
          </w:p>
          <w:p w14:paraId="4B5EAE3A" w14:textId="66ECB0CF" w:rsidR="00992808" w:rsidRDefault="00992808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1 zakje custardpoeder</w:t>
            </w:r>
          </w:p>
          <w:p w14:paraId="14D39AE7" w14:textId="3FE15D9E" w:rsidR="00434DB7" w:rsidRDefault="00434DB7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>Bloem</w:t>
            </w:r>
          </w:p>
          <w:p w14:paraId="5D82197C" w14:textId="0E6E5B91" w:rsidR="00434DB7" w:rsidRDefault="00434DB7" w:rsidP="00434DB7">
            <w:pPr>
              <w:pStyle w:val="Lijstalinea"/>
              <w:numPr>
                <w:ilvl w:val="0"/>
                <w:numId w:val="10"/>
              </w:numPr>
              <w:ind w:left="184" w:hanging="184"/>
            </w:pPr>
            <w:r>
              <w:t xml:space="preserve">Water </w:t>
            </w:r>
          </w:p>
          <w:p w14:paraId="2A6DAE95" w14:textId="458CD8B5" w:rsidR="004C6544" w:rsidRDefault="004C6544" w:rsidP="00763F02"/>
        </w:tc>
        <w:tc>
          <w:tcPr>
            <w:tcW w:w="5375" w:type="dxa"/>
          </w:tcPr>
          <w:p w14:paraId="71F88B4E" w14:textId="4A84E858" w:rsidR="004C6544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 xml:space="preserve">Wel de rozijnen in de cognac of wat je aan sterke drank in huis hebt. </w:t>
            </w:r>
          </w:p>
          <w:p w14:paraId="690AE5F4" w14:textId="23B09F72" w:rsidR="00623A7B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Roer de suiker, vanillesuiker en kaneel door elkaar.</w:t>
            </w:r>
          </w:p>
          <w:p w14:paraId="49E1922F" w14:textId="1D4FB7C6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Verwa</w:t>
            </w:r>
            <w:r w:rsidR="00DC2855">
              <w:t>r</w:t>
            </w:r>
            <w:r>
              <w:t>m de oven voor op 200 graden.</w:t>
            </w:r>
          </w:p>
          <w:p w14:paraId="56704567" w14:textId="77777777" w:rsidR="004C6544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Schil de appels en ontdoe ze van hun kroos met een appelboor.</w:t>
            </w:r>
          </w:p>
          <w:p w14:paraId="1BAD5053" w14:textId="0E239316" w:rsidR="004C6544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Rol de appels door het citroensap.</w:t>
            </w:r>
          </w:p>
          <w:p w14:paraId="05CE6426" w14:textId="61937DED" w:rsidR="004C6544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 xml:space="preserve">Vul het </w:t>
            </w:r>
            <w:proofErr w:type="spellStart"/>
            <w:r>
              <w:t>kroosgat</w:t>
            </w:r>
            <w:proofErr w:type="spellEnd"/>
            <w:r>
              <w:t xml:space="preserve"> van de appels met de gewelde rozijnen.</w:t>
            </w:r>
          </w:p>
          <w:p w14:paraId="7252C7D5" w14:textId="386D7339" w:rsidR="004C6544" w:rsidRDefault="004C6544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Bestrooi de appels met de suiker-kaneelmengsel.</w:t>
            </w:r>
          </w:p>
          <w:p w14:paraId="34F181E9" w14:textId="7CF6D0AE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Bestuif het aanrecht en de deegroller met wat bloem en r</w:t>
            </w:r>
            <w:r w:rsidR="004C6544">
              <w:t>ol de ontdooide bladerdeegvellen iets uit, zodat je de appels gemakkelijk kunt inpakken.</w:t>
            </w:r>
          </w:p>
          <w:p w14:paraId="3F0B2204" w14:textId="3A97DCC6" w:rsidR="00434DB7" w:rsidRDefault="00992808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Leg</w:t>
            </w:r>
            <w:r w:rsidR="00434DB7">
              <w:t xml:space="preserve"> 1 </w:t>
            </w:r>
            <w:r>
              <w:t>appel</w:t>
            </w:r>
            <w:r w:rsidR="00434DB7">
              <w:t xml:space="preserve"> </w:t>
            </w:r>
            <w:r>
              <w:t>op 1 bladerdeegvel</w:t>
            </w:r>
            <w:r w:rsidR="00434DB7">
              <w:t xml:space="preserve">. </w:t>
            </w:r>
            <w:r>
              <w:t xml:space="preserve">Strooi 1 tl custardpoeder over de appel. Vouw vervolgens het deeg zorgvuldig om de appel heen </w:t>
            </w:r>
            <w:r w:rsidR="00434DB7">
              <w:t>Zorg dat er geen openingen in het deeg zitten. Plak de naden eventueel met wat water goed dicht.</w:t>
            </w:r>
          </w:p>
          <w:p w14:paraId="4E44156C" w14:textId="6C3B9750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 xml:space="preserve">Leg de appelbollen </w:t>
            </w:r>
            <w:r w:rsidR="00992808">
              <w:t xml:space="preserve">met de vouwnaad naar beneden </w:t>
            </w:r>
            <w:r>
              <w:t>op een met bakpapier beklede bakplaat.</w:t>
            </w:r>
          </w:p>
          <w:p w14:paraId="5BFA3A76" w14:textId="4B29968A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 xml:space="preserve">Bestrooi de appelbollen met </w:t>
            </w:r>
            <w:r w:rsidR="00C56CB6">
              <w:t>de rest</w:t>
            </w:r>
            <w:r>
              <w:t xml:space="preserve"> van het suiker-kaneelmengsel.</w:t>
            </w:r>
          </w:p>
          <w:p w14:paraId="2AB46A96" w14:textId="650ADB28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 xml:space="preserve">Prik een gaatje in de appelbol, zodat </w:t>
            </w:r>
            <w:r w:rsidR="00C56CB6">
              <w:t>de</w:t>
            </w:r>
            <w:r w:rsidR="00992808">
              <w:t xml:space="preserve"> </w:t>
            </w:r>
            <w:r>
              <w:t>stoom weg</w:t>
            </w:r>
            <w:r w:rsidR="00992808">
              <w:t xml:space="preserve"> </w:t>
            </w:r>
            <w:r>
              <w:t>kan</w:t>
            </w:r>
            <w:r w:rsidR="007D4979">
              <w:t xml:space="preserve"> tijdens het bakken</w:t>
            </w:r>
            <w:r>
              <w:t>.</w:t>
            </w:r>
          </w:p>
          <w:p w14:paraId="2443E6CE" w14:textId="369DA61F" w:rsidR="00434DB7" w:rsidRDefault="00434DB7" w:rsidP="00434DB7">
            <w:pPr>
              <w:pStyle w:val="Lijstalinea"/>
              <w:numPr>
                <w:ilvl w:val="0"/>
                <w:numId w:val="9"/>
              </w:numPr>
              <w:ind w:left="185" w:hanging="185"/>
            </w:pPr>
            <w:r>
              <w:t>Bak de bollen in 25-30 minuten gaar. Ze zijn gaar als je een satéprikker er gemakkelijk doorheen kunt steken.</w:t>
            </w:r>
          </w:p>
          <w:p w14:paraId="58FABA38" w14:textId="410B08DD" w:rsidR="00434DB7" w:rsidRDefault="00434DB7" w:rsidP="00434DB7"/>
          <w:p w14:paraId="5F5FCDEA" w14:textId="5F6DA76E" w:rsidR="00434DB7" w:rsidRDefault="00434DB7" w:rsidP="00434DB7">
            <w:r>
              <w:t xml:space="preserve">Er zal </w:t>
            </w:r>
            <w:r w:rsidR="00992808">
              <w:t>waarschijnlijk</w:t>
            </w:r>
            <w:r>
              <w:t xml:space="preserve"> wat vocht uitlopen. Dat kun je </w:t>
            </w:r>
            <w:r w:rsidR="00DC2855">
              <w:t xml:space="preserve">(afgekoeld) </w:t>
            </w:r>
            <w:r>
              <w:t>gebruiken om slagroom te zoeten en</w:t>
            </w:r>
            <w:r w:rsidR="00992808">
              <w:t xml:space="preserve"> (opgeklopt)</w:t>
            </w:r>
            <w:r>
              <w:t xml:space="preserve"> een s</w:t>
            </w:r>
            <w:r w:rsidR="00992808">
              <w:t>chepje bij de appelbol te serveren.</w:t>
            </w:r>
          </w:p>
          <w:p w14:paraId="4CCF573B" w14:textId="10836458" w:rsidR="004C6544" w:rsidRPr="00C93665" w:rsidRDefault="004C6544" w:rsidP="00763F02"/>
        </w:tc>
      </w:tr>
      <w:tr w:rsidR="00435FC5" w14:paraId="0F92DDC4" w14:textId="77777777" w:rsidTr="00440FA2">
        <w:trPr>
          <w:trHeight w:val="421"/>
        </w:trPr>
        <w:tc>
          <w:tcPr>
            <w:tcW w:w="3681" w:type="dxa"/>
          </w:tcPr>
          <w:p w14:paraId="78304979" w14:textId="77777777" w:rsidR="00435FC5" w:rsidRPr="00B319A2" w:rsidRDefault="00435FC5">
            <w:pPr>
              <w:rPr>
                <w:b/>
                <w:bCs/>
              </w:rPr>
            </w:pPr>
            <w:r w:rsidRPr="00B319A2">
              <w:rPr>
                <w:b/>
                <w:bCs/>
              </w:rPr>
              <w:t>Hulpmiddelen</w:t>
            </w:r>
          </w:p>
        </w:tc>
        <w:tc>
          <w:tcPr>
            <w:tcW w:w="5375" w:type="dxa"/>
          </w:tcPr>
          <w:p w14:paraId="6F7FA968" w14:textId="77777777" w:rsidR="00435FC5" w:rsidRPr="00B319A2" w:rsidRDefault="00435FC5">
            <w:pPr>
              <w:rPr>
                <w:b/>
                <w:bCs/>
              </w:rPr>
            </w:pPr>
            <w:r w:rsidRPr="00B319A2">
              <w:rPr>
                <w:b/>
                <w:bCs/>
              </w:rPr>
              <w:t>Tips</w:t>
            </w:r>
          </w:p>
        </w:tc>
      </w:tr>
      <w:tr w:rsidR="00435FC5" w14:paraId="0DD93D56" w14:textId="77777777" w:rsidTr="00440FA2">
        <w:tc>
          <w:tcPr>
            <w:tcW w:w="3681" w:type="dxa"/>
          </w:tcPr>
          <w:p w14:paraId="3DA8A1CE" w14:textId="7BD03FB8" w:rsidR="00623A7B" w:rsidRDefault="004C6544" w:rsidP="009F36BC">
            <w:r>
              <w:t>Appelboor</w:t>
            </w:r>
          </w:p>
          <w:p w14:paraId="4A812B8B" w14:textId="24F6B9BC" w:rsidR="004C6544" w:rsidRDefault="004C6544" w:rsidP="009F36BC">
            <w:r>
              <w:t xml:space="preserve">Oven </w:t>
            </w:r>
          </w:p>
          <w:p w14:paraId="2840318C" w14:textId="0E0D9751" w:rsidR="00434DB7" w:rsidRDefault="00434DB7" w:rsidP="009F36BC">
            <w:r>
              <w:t>Bakplaat</w:t>
            </w:r>
          </w:p>
          <w:p w14:paraId="2C83DA73" w14:textId="77777777" w:rsidR="004C6544" w:rsidRDefault="004C6544" w:rsidP="009F36BC">
            <w:r>
              <w:t xml:space="preserve">Bakpapier </w:t>
            </w:r>
          </w:p>
          <w:p w14:paraId="105259BC" w14:textId="2A8E3494" w:rsidR="004C6544" w:rsidRDefault="004C6544" w:rsidP="009F36BC"/>
        </w:tc>
        <w:tc>
          <w:tcPr>
            <w:tcW w:w="5375" w:type="dxa"/>
          </w:tcPr>
          <w:p w14:paraId="4249373F" w14:textId="4894FAEA" w:rsidR="00623A7B" w:rsidRDefault="00D22CD2" w:rsidP="00763F02">
            <w:r>
              <w:t>De custard absorbeert (een deel van) het vocht dat uit de appels zal lopen. Een alternatief is wat paneermeel of wat havervlokken.</w:t>
            </w:r>
          </w:p>
        </w:tc>
      </w:tr>
      <w:tr w:rsidR="00623A7B" w:rsidRPr="000D3E00" w14:paraId="06DE4A2A" w14:textId="77777777" w:rsidTr="00F718E7">
        <w:trPr>
          <w:trHeight w:val="416"/>
        </w:trPr>
        <w:tc>
          <w:tcPr>
            <w:tcW w:w="9056" w:type="dxa"/>
            <w:gridSpan w:val="2"/>
          </w:tcPr>
          <w:p w14:paraId="6212D0BA" w14:textId="77777777" w:rsidR="00623A7B" w:rsidRPr="000D3E00" w:rsidRDefault="00623A7B" w:rsidP="009F36BC">
            <w:pPr>
              <w:rPr>
                <w:b/>
                <w:bCs/>
              </w:rPr>
            </w:pPr>
            <w:r w:rsidRPr="000D3E00">
              <w:rPr>
                <w:b/>
                <w:bCs/>
              </w:rPr>
              <w:t>Bron</w:t>
            </w:r>
            <w:r w:rsidRPr="00623A7B">
              <w:t>: eigen</w:t>
            </w:r>
            <w:r>
              <w:t xml:space="preserve"> recept</w:t>
            </w:r>
          </w:p>
        </w:tc>
      </w:tr>
    </w:tbl>
    <w:p w14:paraId="18CFD187" w14:textId="77777777" w:rsidR="00CC59A1" w:rsidRDefault="00CC59A1"/>
    <w:sectPr w:rsidR="00CC59A1" w:rsidSect="0074373C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58AF7" w14:textId="77777777" w:rsidR="00590B15" w:rsidRDefault="00590B15" w:rsidP="001F1639">
      <w:r>
        <w:separator/>
      </w:r>
    </w:p>
  </w:endnote>
  <w:endnote w:type="continuationSeparator" w:id="0">
    <w:p w14:paraId="535DAC9E" w14:textId="77777777" w:rsidR="00590B15" w:rsidRDefault="00590B15" w:rsidP="001F1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36549" w14:textId="77777777" w:rsidR="00590B15" w:rsidRDefault="00590B15" w:rsidP="001F1639">
      <w:r>
        <w:separator/>
      </w:r>
    </w:p>
  </w:footnote>
  <w:footnote w:type="continuationSeparator" w:id="0">
    <w:p w14:paraId="4E4E9D16" w14:textId="77777777" w:rsidR="00590B15" w:rsidRDefault="00590B15" w:rsidP="001F1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3EC25" w14:textId="6F1D1F08" w:rsidR="001F1639" w:rsidRPr="001F1639" w:rsidRDefault="004C6544">
    <w:pPr>
      <w:pStyle w:val="Koptekst"/>
      <w:rPr>
        <w:b/>
        <w:bCs/>
        <w:sz w:val="28"/>
        <w:szCs w:val="28"/>
      </w:rPr>
    </w:pPr>
    <w:r>
      <w:rPr>
        <w:b/>
        <w:bCs/>
        <w:sz w:val="28"/>
        <w:szCs w:val="28"/>
      </w:rPr>
      <w:t>Appelbollen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10866"/>
    <w:multiLevelType w:val="hybridMultilevel"/>
    <w:tmpl w:val="B3DCA3C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C779AD"/>
    <w:multiLevelType w:val="hybridMultilevel"/>
    <w:tmpl w:val="82D6B3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EC0989"/>
    <w:multiLevelType w:val="hybridMultilevel"/>
    <w:tmpl w:val="1782293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4545D0"/>
    <w:multiLevelType w:val="hybridMultilevel"/>
    <w:tmpl w:val="E4B6BD16"/>
    <w:lvl w:ilvl="0" w:tplc="1546A58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86A4F"/>
    <w:multiLevelType w:val="hybridMultilevel"/>
    <w:tmpl w:val="29A4C45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C0369E"/>
    <w:multiLevelType w:val="hybridMultilevel"/>
    <w:tmpl w:val="0128CF2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E326D0"/>
    <w:multiLevelType w:val="hybridMultilevel"/>
    <w:tmpl w:val="8BFCC0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4C09B7"/>
    <w:multiLevelType w:val="hybridMultilevel"/>
    <w:tmpl w:val="DEA8547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8A6928"/>
    <w:multiLevelType w:val="hybridMultilevel"/>
    <w:tmpl w:val="F4B2D7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EC1088"/>
    <w:multiLevelType w:val="hybridMultilevel"/>
    <w:tmpl w:val="C8863F2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6590989">
    <w:abstractNumId w:val="9"/>
  </w:num>
  <w:num w:numId="2" w16cid:durableId="717094978">
    <w:abstractNumId w:val="0"/>
  </w:num>
  <w:num w:numId="3" w16cid:durableId="1180118270">
    <w:abstractNumId w:val="1"/>
  </w:num>
  <w:num w:numId="4" w16cid:durableId="1574780106">
    <w:abstractNumId w:val="5"/>
  </w:num>
  <w:num w:numId="5" w16cid:durableId="187985540">
    <w:abstractNumId w:val="4"/>
  </w:num>
  <w:num w:numId="6" w16cid:durableId="2100179529">
    <w:abstractNumId w:val="3"/>
  </w:num>
  <w:num w:numId="7" w16cid:durableId="1782605137">
    <w:abstractNumId w:val="7"/>
  </w:num>
  <w:num w:numId="8" w16cid:durableId="787508893">
    <w:abstractNumId w:val="8"/>
  </w:num>
  <w:num w:numId="9" w16cid:durableId="611202896">
    <w:abstractNumId w:val="6"/>
  </w:num>
  <w:num w:numId="10" w16cid:durableId="8662163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544"/>
    <w:rsid w:val="00025F8C"/>
    <w:rsid w:val="00052FF6"/>
    <w:rsid w:val="000C2069"/>
    <w:rsid w:val="000D3E00"/>
    <w:rsid w:val="001F1639"/>
    <w:rsid w:val="0024648A"/>
    <w:rsid w:val="00313B50"/>
    <w:rsid w:val="00323B6E"/>
    <w:rsid w:val="003747E5"/>
    <w:rsid w:val="003F70DA"/>
    <w:rsid w:val="004264F8"/>
    <w:rsid w:val="00434DB7"/>
    <w:rsid w:val="00435FC5"/>
    <w:rsid w:val="00440FA2"/>
    <w:rsid w:val="004C6544"/>
    <w:rsid w:val="00545F71"/>
    <w:rsid w:val="00554F89"/>
    <w:rsid w:val="00590B15"/>
    <w:rsid w:val="00623A7B"/>
    <w:rsid w:val="00671791"/>
    <w:rsid w:val="0074373C"/>
    <w:rsid w:val="00763F02"/>
    <w:rsid w:val="007D4979"/>
    <w:rsid w:val="0087292C"/>
    <w:rsid w:val="00894D9C"/>
    <w:rsid w:val="00992808"/>
    <w:rsid w:val="009F36BC"/>
    <w:rsid w:val="00A01C8B"/>
    <w:rsid w:val="00A7425C"/>
    <w:rsid w:val="00B0100E"/>
    <w:rsid w:val="00B319A2"/>
    <w:rsid w:val="00BC12DF"/>
    <w:rsid w:val="00BD2B7D"/>
    <w:rsid w:val="00C15997"/>
    <w:rsid w:val="00C56CB6"/>
    <w:rsid w:val="00C93665"/>
    <w:rsid w:val="00CC59A1"/>
    <w:rsid w:val="00CF21B9"/>
    <w:rsid w:val="00D04122"/>
    <w:rsid w:val="00D22CD2"/>
    <w:rsid w:val="00D74CD4"/>
    <w:rsid w:val="00DB0F5E"/>
    <w:rsid w:val="00DC2855"/>
    <w:rsid w:val="00DE1D86"/>
    <w:rsid w:val="00ED6BF4"/>
    <w:rsid w:val="00EE5987"/>
    <w:rsid w:val="00F35787"/>
    <w:rsid w:val="00FA6381"/>
    <w:rsid w:val="00FD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E8B231"/>
  <w14:defaultImageDpi w14:val="32767"/>
  <w15:chartTrackingRefBased/>
  <w15:docId w15:val="{C3496420-6295-8141-A0F8-AD9676DE3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35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C93665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1F1639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1F1639"/>
  </w:style>
  <w:style w:type="paragraph" w:styleId="Voettekst">
    <w:name w:val="footer"/>
    <w:basedOn w:val="Standaard"/>
    <w:link w:val="VoettekstChar"/>
    <w:uiPriority w:val="99"/>
    <w:unhideWhenUsed/>
    <w:rsid w:val="001F1639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1F16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ionjansen-vanhoof/Library/Group%20Containers/UBF8T346G9.Office/User%20Content.localized/Templates.localized/Template%20recepten.dotx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recepten.dotx</Template>
  <TotalTime>1</TotalTime>
  <Pages>1</Pages>
  <Words>257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van Hoof</dc:creator>
  <cp:keywords/>
  <dc:description/>
  <cp:lastModifiedBy>Marion van Hoof</cp:lastModifiedBy>
  <cp:revision>3</cp:revision>
  <cp:lastPrinted>2022-12-12T17:49:00Z</cp:lastPrinted>
  <dcterms:created xsi:type="dcterms:W3CDTF">2022-12-12T17:49:00Z</dcterms:created>
  <dcterms:modified xsi:type="dcterms:W3CDTF">2022-12-12T17:49:00Z</dcterms:modified>
</cp:coreProperties>
</file>